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E23" w:rsidRDefault="00A60E23" w:rsidP="00B017E9">
      <w:pPr>
        <w:kinsoku w:val="0"/>
        <w:overflowPunct w:val="0"/>
        <w:autoSpaceDE w:val="0"/>
        <w:autoSpaceDN w:val="0"/>
        <w:adjustRightInd w:val="0"/>
        <w:spacing w:line="234" w:lineRule="exact"/>
        <w:ind w:left="40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A60E23" w:rsidRDefault="00B017E9" w:rsidP="00B017E9">
      <w:pPr>
        <w:kinsoku w:val="0"/>
        <w:overflowPunct w:val="0"/>
        <w:autoSpaceDE w:val="0"/>
        <w:autoSpaceDN w:val="0"/>
        <w:adjustRightInd w:val="0"/>
        <w:spacing w:line="234" w:lineRule="exact"/>
        <w:ind w:left="40"/>
        <w:jc w:val="center"/>
        <w:rPr>
          <w:rFonts w:ascii="Times New Roman" w:hAnsi="Times New Roman"/>
          <w:b/>
          <w:sz w:val="32"/>
          <w:szCs w:val="32"/>
        </w:rPr>
      </w:pPr>
      <w:r w:rsidRPr="00A60E23">
        <w:rPr>
          <w:rFonts w:ascii="Times New Roman" w:hAnsi="Times New Roman"/>
          <w:b/>
          <w:sz w:val="32"/>
          <w:szCs w:val="32"/>
        </w:rPr>
        <w:t>Paraprofessional – Special Needs</w:t>
      </w:r>
      <w:r w:rsidR="00A60E23">
        <w:rPr>
          <w:rFonts w:ascii="Times New Roman" w:hAnsi="Times New Roman"/>
          <w:b/>
          <w:sz w:val="32"/>
          <w:szCs w:val="32"/>
        </w:rPr>
        <w:t xml:space="preserve"> 1.1</w:t>
      </w:r>
    </w:p>
    <w:p w:rsidR="00B017E9" w:rsidRPr="00A60E23" w:rsidRDefault="00B017E9" w:rsidP="00B017E9">
      <w:pPr>
        <w:kinsoku w:val="0"/>
        <w:overflowPunct w:val="0"/>
        <w:autoSpaceDE w:val="0"/>
        <w:autoSpaceDN w:val="0"/>
        <w:adjustRightInd w:val="0"/>
        <w:spacing w:line="234" w:lineRule="exact"/>
        <w:ind w:left="40"/>
        <w:jc w:val="center"/>
        <w:rPr>
          <w:rFonts w:ascii="Times New Roman" w:hAnsi="Times New Roman"/>
          <w:b/>
          <w:sz w:val="32"/>
          <w:szCs w:val="32"/>
        </w:rPr>
      </w:pPr>
      <w:r w:rsidRPr="00A60E23">
        <w:rPr>
          <w:rFonts w:ascii="Times New Roman" w:hAnsi="Times New Roman"/>
          <w:b/>
          <w:sz w:val="32"/>
          <w:szCs w:val="32"/>
        </w:rPr>
        <w:t>Job Description</w:t>
      </w:r>
    </w:p>
    <w:p w:rsidR="00A60E23" w:rsidRPr="00B017E9" w:rsidRDefault="00A60E23" w:rsidP="00B017E9">
      <w:pPr>
        <w:kinsoku w:val="0"/>
        <w:overflowPunct w:val="0"/>
        <w:autoSpaceDE w:val="0"/>
        <w:autoSpaceDN w:val="0"/>
        <w:adjustRightInd w:val="0"/>
        <w:spacing w:line="234" w:lineRule="exact"/>
        <w:ind w:left="40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B017E9" w:rsidRDefault="00B017E9" w:rsidP="00B017E9">
      <w:pPr>
        <w:kinsoku w:val="0"/>
        <w:overflowPunct w:val="0"/>
        <w:autoSpaceDE w:val="0"/>
        <w:autoSpaceDN w:val="0"/>
        <w:adjustRightInd w:val="0"/>
        <w:spacing w:line="234" w:lineRule="exact"/>
        <w:ind w:left="40"/>
        <w:jc w:val="center"/>
        <w:rPr>
          <w:rFonts w:ascii="Times New Roman" w:hAnsi="Times New Roman"/>
          <w:b/>
          <w:i/>
        </w:rPr>
      </w:pPr>
    </w:p>
    <w:p w:rsidR="005A4530" w:rsidRPr="005A4530" w:rsidRDefault="005A4530" w:rsidP="00000929">
      <w:pPr>
        <w:kinsoku w:val="0"/>
        <w:overflowPunct w:val="0"/>
        <w:autoSpaceDE w:val="0"/>
        <w:autoSpaceDN w:val="0"/>
        <w:adjustRightInd w:val="0"/>
        <w:spacing w:line="234" w:lineRule="exact"/>
        <w:ind w:left="40"/>
        <w:rPr>
          <w:rFonts w:ascii="Times New Roman" w:hAnsi="Times New Roman"/>
          <w:b/>
          <w:i/>
        </w:rPr>
      </w:pPr>
      <w:r w:rsidRPr="005A4530">
        <w:rPr>
          <w:rFonts w:ascii="Times New Roman" w:hAnsi="Times New Roman"/>
          <w:b/>
          <w:i/>
        </w:rPr>
        <w:t>POSITION SUMMARY:</w:t>
      </w:r>
    </w:p>
    <w:p w:rsidR="005A4530" w:rsidRPr="005A4530" w:rsidRDefault="005A4530" w:rsidP="00C47309">
      <w:pPr>
        <w:kinsoku w:val="0"/>
        <w:overflowPunct w:val="0"/>
        <w:autoSpaceDE w:val="0"/>
        <w:autoSpaceDN w:val="0"/>
        <w:adjustRightInd w:val="0"/>
        <w:spacing w:line="256" w:lineRule="exact"/>
        <w:ind w:left="40" w:firstLine="680"/>
        <w:rPr>
          <w:rFonts w:ascii="Times New Roman" w:hAnsi="Times New Roman"/>
        </w:rPr>
      </w:pPr>
      <w:r w:rsidRPr="005A4530">
        <w:rPr>
          <w:rFonts w:ascii="Times New Roman" w:hAnsi="Times New Roman"/>
        </w:rPr>
        <w:t>Under general supervision, provides individual support and assistance to student(s)</w:t>
      </w:r>
    </w:p>
    <w:p w:rsidR="005A4530" w:rsidRPr="005A4530" w:rsidRDefault="005A4530" w:rsidP="00C47309">
      <w:pPr>
        <w:kinsoku w:val="0"/>
        <w:overflowPunct w:val="0"/>
        <w:autoSpaceDE w:val="0"/>
        <w:autoSpaceDN w:val="0"/>
        <w:adjustRightInd w:val="0"/>
        <w:spacing w:before="7"/>
        <w:ind w:left="40" w:firstLine="680"/>
        <w:rPr>
          <w:rFonts w:ascii="Times New Roman" w:hAnsi="Times New Roman"/>
        </w:rPr>
      </w:pPr>
      <w:r w:rsidRPr="005A4530">
        <w:rPr>
          <w:rFonts w:ascii="Times New Roman" w:hAnsi="Times New Roman"/>
        </w:rPr>
        <w:t>specifically assigned to the paraprofessional. Assists in the conduct of lessons and other</w:t>
      </w:r>
    </w:p>
    <w:p w:rsidR="005A4530" w:rsidRDefault="005A4530" w:rsidP="00C47309">
      <w:pPr>
        <w:kinsoku w:val="0"/>
        <w:overflowPunct w:val="0"/>
        <w:autoSpaceDE w:val="0"/>
        <w:autoSpaceDN w:val="0"/>
        <w:adjustRightInd w:val="0"/>
        <w:spacing w:line="256" w:lineRule="exact"/>
        <w:ind w:left="40" w:firstLine="680"/>
        <w:rPr>
          <w:rFonts w:ascii="Times New Roman" w:hAnsi="Times New Roman"/>
        </w:rPr>
      </w:pPr>
      <w:r w:rsidRPr="005A4530">
        <w:rPr>
          <w:rFonts w:ascii="Times New Roman" w:hAnsi="Times New Roman"/>
        </w:rPr>
        <w:t>classroom activities in addition to providing one-on-one or small group tutoring.</w:t>
      </w:r>
    </w:p>
    <w:p w:rsidR="005A4530" w:rsidRDefault="005A4530" w:rsidP="005A4530">
      <w:pPr>
        <w:kinsoku w:val="0"/>
        <w:overflowPunct w:val="0"/>
        <w:autoSpaceDE w:val="0"/>
        <w:autoSpaceDN w:val="0"/>
        <w:adjustRightInd w:val="0"/>
        <w:spacing w:line="256" w:lineRule="exact"/>
        <w:ind w:left="40"/>
        <w:rPr>
          <w:rFonts w:ascii="Times New Roman" w:hAnsi="Times New Roman"/>
        </w:rPr>
      </w:pPr>
    </w:p>
    <w:p w:rsidR="005A4530" w:rsidRPr="005A4530" w:rsidRDefault="005A4530" w:rsidP="005A4530">
      <w:pPr>
        <w:kinsoku w:val="0"/>
        <w:overflowPunct w:val="0"/>
        <w:autoSpaceDE w:val="0"/>
        <w:autoSpaceDN w:val="0"/>
        <w:adjustRightInd w:val="0"/>
        <w:spacing w:line="234" w:lineRule="exact"/>
        <w:ind w:left="40"/>
        <w:rPr>
          <w:rFonts w:ascii="Times New Roman" w:hAnsi="Times New Roman"/>
          <w:b/>
          <w:i/>
        </w:rPr>
      </w:pPr>
      <w:r w:rsidRPr="005A4530">
        <w:rPr>
          <w:rFonts w:ascii="Times New Roman" w:hAnsi="Times New Roman"/>
          <w:b/>
          <w:i/>
        </w:rPr>
        <w:t>ESSENTIAL FUNCTIONS:</w:t>
      </w:r>
    </w:p>
    <w:p w:rsidR="005A4530" w:rsidRPr="00A60E23" w:rsidRDefault="005A4530" w:rsidP="00A60E23">
      <w:pPr>
        <w:pStyle w:val="ListParagraph"/>
        <w:numPr>
          <w:ilvl w:val="0"/>
          <w:numId w:val="10"/>
        </w:numPr>
        <w:kinsoku w:val="0"/>
        <w:overflowPunct w:val="0"/>
        <w:autoSpaceDE w:val="0"/>
        <w:autoSpaceDN w:val="0"/>
        <w:adjustRightInd w:val="0"/>
        <w:spacing w:after="0"/>
        <w:rPr>
          <w:rFonts w:ascii="Times New Roman" w:hAnsi="Times New Roman"/>
        </w:rPr>
      </w:pPr>
      <w:r w:rsidRPr="00A60E23">
        <w:rPr>
          <w:rFonts w:ascii="Times New Roman" w:hAnsi="Times New Roman"/>
        </w:rPr>
        <w:t>Provides assistance to students with disabilities and special needs, including washing,</w:t>
      </w:r>
    </w:p>
    <w:p w:rsidR="00A60E23" w:rsidRDefault="005A4530" w:rsidP="00A60E23">
      <w:pPr>
        <w:kinsoku w:val="0"/>
        <w:overflowPunct w:val="0"/>
        <w:autoSpaceDE w:val="0"/>
        <w:autoSpaceDN w:val="0"/>
        <w:adjustRightInd w:val="0"/>
        <w:spacing w:before="7"/>
        <w:ind w:left="720"/>
        <w:rPr>
          <w:rFonts w:ascii="Times New Roman" w:hAnsi="Times New Roman"/>
        </w:rPr>
      </w:pPr>
      <w:r w:rsidRPr="005A4530">
        <w:rPr>
          <w:rFonts w:ascii="Times New Roman" w:hAnsi="Times New Roman"/>
        </w:rPr>
        <w:t>toileting, and related needs.</w:t>
      </w:r>
    </w:p>
    <w:p w:rsidR="00A60E23" w:rsidRDefault="005A4530" w:rsidP="00A60E23">
      <w:pPr>
        <w:pStyle w:val="ListParagraph"/>
        <w:numPr>
          <w:ilvl w:val="0"/>
          <w:numId w:val="10"/>
        </w:numPr>
        <w:kinsoku w:val="0"/>
        <w:overflowPunct w:val="0"/>
        <w:autoSpaceDE w:val="0"/>
        <w:autoSpaceDN w:val="0"/>
        <w:adjustRightInd w:val="0"/>
        <w:spacing w:before="7"/>
        <w:rPr>
          <w:rFonts w:ascii="Times New Roman" w:hAnsi="Times New Roman"/>
        </w:rPr>
      </w:pPr>
      <w:r w:rsidRPr="00A60E23">
        <w:rPr>
          <w:rFonts w:ascii="Times New Roman" w:hAnsi="Times New Roman"/>
        </w:rPr>
        <w:t>Under direction of the supervising teacher, presents educational lessons, materials, or programs to students with minimal supervision.</w:t>
      </w:r>
    </w:p>
    <w:p w:rsidR="00A60E23" w:rsidRDefault="005A4530" w:rsidP="00A60E23">
      <w:pPr>
        <w:pStyle w:val="ListParagraph"/>
        <w:numPr>
          <w:ilvl w:val="0"/>
          <w:numId w:val="10"/>
        </w:numPr>
        <w:kinsoku w:val="0"/>
        <w:overflowPunct w:val="0"/>
        <w:autoSpaceDE w:val="0"/>
        <w:autoSpaceDN w:val="0"/>
        <w:adjustRightInd w:val="0"/>
        <w:spacing w:before="7"/>
        <w:rPr>
          <w:rFonts w:ascii="Times New Roman" w:hAnsi="Times New Roman"/>
        </w:rPr>
      </w:pPr>
      <w:r w:rsidRPr="00A60E23">
        <w:rPr>
          <w:rFonts w:ascii="Times New Roman" w:hAnsi="Times New Roman"/>
        </w:rPr>
        <w:t>Communicates with teachers, parents, or guardians about students’ progress, attendance, etc., and brings personal and educational needs of students to the classroom teacher’s attention.</w:t>
      </w:r>
    </w:p>
    <w:p w:rsidR="00A60E23" w:rsidRDefault="005A4530" w:rsidP="00A60E23">
      <w:pPr>
        <w:pStyle w:val="ListParagraph"/>
        <w:numPr>
          <w:ilvl w:val="0"/>
          <w:numId w:val="10"/>
        </w:numPr>
        <w:kinsoku w:val="0"/>
        <w:overflowPunct w:val="0"/>
        <w:autoSpaceDE w:val="0"/>
        <w:autoSpaceDN w:val="0"/>
        <w:adjustRightInd w:val="0"/>
        <w:spacing w:before="7"/>
        <w:rPr>
          <w:rFonts w:ascii="Times New Roman" w:hAnsi="Times New Roman"/>
        </w:rPr>
      </w:pPr>
      <w:r w:rsidRPr="00A60E23">
        <w:rPr>
          <w:rFonts w:ascii="Times New Roman" w:hAnsi="Times New Roman"/>
        </w:rPr>
        <w:t>Supervises, assists, and monitors specifically assigned student(s) at recess, lunch times, and other activities.</w:t>
      </w:r>
    </w:p>
    <w:p w:rsidR="00A60E23" w:rsidRDefault="005A4530" w:rsidP="00A60E23">
      <w:pPr>
        <w:pStyle w:val="ListParagraph"/>
        <w:numPr>
          <w:ilvl w:val="0"/>
          <w:numId w:val="10"/>
        </w:numPr>
        <w:kinsoku w:val="0"/>
        <w:overflowPunct w:val="0"/>
        <w:autoSpaceDE w:val="0"/>
        <w:autoSpaceDN w:val="0"/>
        <w:adjustRightInd w:val="0"/>
        <w:spacing w:before="7"/>
        <w:rPr>
          <w:rFonts w:ascii="Times New Roman" w:hAnsi="Times New Roman"/>
        </w:rPr>
      </w:pPr>
      <w:r w:rsidRPr="00A60E23">
        <w:rPr>
          <w:rFonts w:ascii="Times New Roman" w:hAnsi="Times New Roman"/>
        </w:rPr>
        <w:t>Makes decisions regarding student welfare and safety, including counseling students regarding conduct, and self-discipline.</w:t>
      </w:r>
    </w:p>
    <w:p w:rsidR="00A60E23" w:rsidRDefault="005A4530" w:rsidP="00A60E23">
      <w:pPr>
        <w:pStyle w:val="ListParagraph"/>
        <w:numPr>
          <w:ilvl w:val="0"/>
          <w:numId w:val="10"/>
        </w:numPr>
        <w:kinsoku w:val="0"/>
        <w:overflowPunct w:val="0"/>
        <w:autoSpaceDE w:val="0"/>
        <w:autoSpaceDN w:val="0"/>
        <w:adjustRightInd w:val="0"/>
        <w:spacing w:before="7"/>
        <w:rPr>
          <w:rFonts w:ascii="Times New Roman" w:hAnsi="Times New Roman"/>
        </w:rPr>
      </w:pPr>
      <w:r w:rsidRPr="00A60E23">
        <w:rPr>
          <w:rFonts w:ascii="Times New Roman" w:hAnsi="Times New Roman"/>
        </w:rPr>
        <w:t>Implements behavioral intervention plans and collects behavioral data under direction of a supervising teacher.</w:t>
      </w:r>
    </w:p>
    <w:p w:rsidR="00A60E23" w:rsidRDefault="005A4530" w:rsidP="00A60E23">
      <w:pPr>
        <w:pStyle w:val="ListParagraph"/>
        <w:numPr>
          <w:ilvl w:val="0"/>
          <w:numId w:val="10"/>
        </w:numPr>
        <w:kinsoku w:val="0"/>
        <w:overflowPunct w:val="0"/>
        <w:autoSpaceDE w:val="0"/>
        <w:autoSpaceDN w:val="0"/>
        <w:adjustRightInd w:val="0"/>
        <w:spacing w:before="7"/>
        <w:rPr>
          <w:rFonts w:ascii="Times New Roman" w:hAnsi="Times New Roman"/>
        </w:rPr>
      </w:pPr>
      <w:r w:rsidRPr="00A60E23">
        <w:rPr>
          <w:rFonts w:ascii="Times New Roman" w:hAnsi="Times New Roman"/>
        </w:rPr>
        <w:t>Ability to assess students, design student lessons, and monitor progress under the direction of certificated staff.</w:t>
      </w:r>
    </w:p>
    <w:p w:rsidR="003B7D19" w:rsidRPr="00A60E23" w:rsidRDefault="005A4530" w:rsidP="005A4530">
      <w:pPr>
        <w:pStyle w:val="ListParagraph"/>
        <w:numPr>
          <w:ilvl w:val="0"/>
          <w:numId w:val="10"/>
        </w:numPr>
        <w:kinsoku w:val="0"/>
        <w:overflowPunct w:val="0"/>
        <w:autoSpaceDE w:val="0"/>
        <w:autoSpaceDN w:val="0"/>
        <w:adjustRightInd w:val="0"/>
        <w:spacing w:before="7"/>
        <w:rPr>
          <w:rFonts w:ascii="Times New Roman" w:hAnsi="Times New Roman"/>
        </w:rPr>
      </w:pPr>
      <w:r w:rsidRPr="00A60E23">
        <w:rPr>
          <w:rFonts w:ascii="Times New Roman" w:hAnsi="Times New Roman"/>
        </w:rPr>
        <w:t>Assists with school wide assessment activities.</w:t>
      </w:r>
    </w:p>
    <w:p w:rsidR="00000929" w:rsidRPr="000D0D70" w:rsidRDefault="00000929" w:rsidP="00000929">
      <w:pPr>
        <w:rPr>
          <w:rFonts w:ascii="Times New Roman" w:hAnsi="Times New Roman"/>
          <w:b/>
          <w:i/>
        </w:rPr>
      </w:pPr>
      <w:r w:rsidRPr="000D0D70">
        <w:rPr>
          <w:rFonts w:ascii="Times New Roman" w:hAnsi="Times New Roman"/>
          <w:b/>
          <w:i/>
        </w:rPr>
        <w:t>OTHER RESPONSIBILITIES (NONESSENTIAL FUNCTIONS):</w:t>
      </w:r>
    </w:p>
    <w:p w:rsidR="00A60E23" w:rsidRDefault="00000929" w:rsidP="00A60E23">
      <w:pPr>
        <w:pStyle w:val="ListParagraph"/>
        <w:numPr>
          <w:ilvl w:val="0"/>
          <w:numId w:val="12"/>
        </w:numPr>
      </w:pPr>
      <w:r>
        <w:t>Using various office machines, may type and duplicate materials.</w:t>
      </w:r>
    </w:p>
    <w:p w:rsidR="00A60E23" w:rsidRDefault="00000929" w:rsidP="00A60E23">
      <w:pPr>
        <w:pStyle w:val="ListParagraph"/>
        <w:numPr>
          <w:ilvl w:val="0"/>
          <w:numId w:val="12"/>
        </w:numPr>
      </w:pPr>
      <w:r>
        <w:t>May straighten and organize classroom or learning facility.</w:t>
      </w:r>
    </w:p>
    <w:p w:rsidR="00A60E23" w:rsidRDefault="00000929" w:rsidP="00A60E23">
      <w:pPr>
        <w:pStyle w:val="ListParagraph"/>
        <w:numPr>
          <w:ilvl w:val="0"/>
          <w:numId w:val="12"/>
        </w:numPr>
      </w:pPr>
      <w:r>
        <w:t>Assists the teacher or instructor in all classroom functions: preparing materials for instruction; organizing and utilizing reference and resource material; assists the teacher in developing individual instructional material; assesses students’ work; keeps records reflecting attendance and grades.</w:t>
      </w:r>
    </w:p>
    <w:p w:rsidR="00A60E23" w:rsidRDefault="00000929" w:rsidP="00A60E23">
      <w:pPr>
        <w:pStyle w:val="ListParagraph"/>
        <w:numPr>
          <w:ilvl w:val="0"/>
          <w:numId w:val="12"/>
        </w:numPr>
      </w:pPr>
      <w:r>
        <w:t>May provide basic first aid and/or distribute medication (with proper training) as directed by the supervisor. May be required to attend in-service training sessions.</w:t>
      </w:r>
    </w:p>
    <w:p w:rsidR="00A60E23" w:rsidRDefault="00000929" w:rsidP="00A60E23">
      <w:pPr>
        <w:pStyle w:val="ListParagraph"/>
        <w:numPr>
          <w:ilvl w:val="0"/>
          <w:numId w:val="12"/>
        </w:numPr>
      </w:pPr>
      <w:r>
        <w:t>May be required to use technology in the conduct of assigned duties.</w:t>
      </w:r>
    </w:p>
    <w:p w:rsidR="00A60E23" w:rsidRDefault="00000929" w:rsidP="00A60E23">
      <w:pPr>
        <w:pStyle w:val="ListParagraph"/>
        <w:numPr>
          <w:ilvl w:val="0"/>
          <w:numId w:val="12"/>
        </w:numPr>
      </w:pPr>
      <w:r>
        <w:t>May be required to participate in student required meetings, i.e., IEP’s and FST etc.</w:t>
      </w:r>
    </w:p>
    <w:p w:rsidR="00000929" w:rsidRDefault="00000929" w:rsidP="00000929">
      <w:pPr>
        <w:pStyle w:val="ListParagraph"/>
        <w:numPr>
          <w:ilvl w:val="0"/>
          <w:numId w:val="12"/>
        </w:numPr>
      </w:pPr>
      <w:r>
        <w:t>Other related duties as assigned.</w:t>
      </w:r>
    </w:p>
    <w:p w:rsidR="00A60E23" w:rsidRDefault="00A60E23" w:rsidP="00000929">
      <w:pPr>
        <w:rPr>
          <w:b/>
          <w:i/>
        </w:rPr>
      </w:pPr>
    </w:p>
    <w:p w:rsidR="00000929" w:rsidRPr="000D0D70" w:rsidRDefault="00000929" w:rsidP="00000929">
      <w:pPr>
        <w:rPr>
          <w:rFonts w:ascii="Times New Roman" w:hAnsi="Times New Roman"/>
          <w:b/>
          <w:i/>
        </w:rPr>
      </w:pPr>
      <w:r w:rsidRPr="000D0D70">
        <w:rPr>
          <w:rFonts w:ascii="Times New Roman" w:hAnsi="Times New Roman"/>
          <w:b/>
          <w:i/>
        </w:rPr>
        <w:lastRenderedPageBreak/>
        <w:t>QUALIFICATIONS/EDUCATION:</w:t>
      </w:r>
    </w:p>
    <w:p w:rsidR="00A60E23" w:rsidRDefault="00000929" w:rsidP="00A60E23">
      <w:pPr>
        <w:pStyle w:val="ListParagraph"/>
        <w:numPr>
          <w:ilvl w:val="0"/>
          <w:numId w:val="13"/>
        </w:numPr>
      </w:pPr>
      <w:r>
        <w:t>Must have high school diploma or the equivalent.</w:t>
      </w:r>
    </w:p>
    <w:p w:rsidR="00A60E23" w:rsidRDefault="00000929" w:rsidP="00A60E23">
      <w:pPr>
        <w:pStyle w:val="ListParagraph"/>
        <w:numPr>
          <w:ilvl w:val="0"/>
          <w:numId w:val="13"/>
        </w:numPr>
      </w:pPr>
      <w:r>
        <w:t>Must have passed the County Aide Proficiency test.</w:t>
      </w:r>
    </w:p>
    <w:p w:rsidR="00A60E23" w:rsidRDefault="00000929" w:rsidP="00A60E23">
      <w:pPr>
        <w:pStyle w:val="ListParagraph"/>
        <w:numPr>
          <w:ilvl w:val="0"/>
          <w:numId w:val="13"/>
        </w:numPr>
      </w:pPr>
      <w:r>
        <w:t>Must meet all requirements of the No Child Left Behind Act.</w:t>
      </w:r>
    </w:p>
    <w:p w:rsidR="00A60E23" w:rsidRDefault="00000929" w:rsidP="00A60E23">
      <w:pPr>
        <w:pStyle w:val="ListParagraph"/>
        <w:numPr>
          <w:ilvl w:val="0"/>
          <w:numId w:val="13"/>
        </w:numPr>
      </w:pPr>
      <w:r>
        <w:t>Ability to work with children and interact with people of all ages.</w:t>
      </w:r>
    </w:p>
    <w:p w:rsidR="00A60E23" w:rsidRDefault="00000929" w:rsidP="00A60E23">
      <w:pPr>
        <w:pStyle w:val="ListParagraph"/>
        <w:numPr>
          <w:ilvl w:val="0"/>
          <w:numId w:val="13"/>
        </w:numPr>
      </w:pPr>
      <w:r>
        <w:t>Ability to exercise discretion, tact, and confidentiality when meeting with parents and the public.</w:t>
      </w:r>
    </w:p>
    <w:p w:rsidR="00A60E23" w:rsidRDefault="00000929" w:rsidP="00A60E23">
      <w:pPr>
        <w:pStyle w:val="ListParagraph"/>
        <w:numPr>
          <w:ilvl w:val="0"/>
          <w:numId w:val="13"/>
        </w:numPr>
      </w:pPr>
      <w:r>
        <w:t>Must have personality to maintain human relationships required by a public service agency, and the ability to deal effectively with staff, parents, students, administration, etc.</w:t>
      </w:r>
    </w:p>
    <w:p w:rsidR="00A60E23" w:rsidRDefault="00000929" w:rsidP="00A60E23">
      <w:pPr>
        <w:pStyle w:val="ListParagraph"/>
        <w:numPr>
          <w:ilvl w:val="0"/>
          <w:numId w:val="13"/>
        </w:numPr>
      </w:pPr>
      <w:r>
        <w:t>Ability to read, write, speak, and communicate effectively in English.</w:t>
      </w:r>
    </w:p>
    <w:p w:rsidR="00A60E23" w:rsidRDefault="00000929" w:rsidP="00A60E23">
      <w:pPr>
        <w:pStyle w:val="ListParagraph"/>
        <w:numPr>
          <w:ilvl w:val="0"/>
          <w:numId w:val="13"/>
        </w:numPr>
      </w:pPr>
      <w:r>
        <w:t>Physical and mental ability to attend to students with special needs, including washing, toileting, and related needs.</w:t>
      </w:r>
    </w:p>
    <w:p w:rsidR="00A60E23" w:rsidRDefault="00000929" w:rsidP="00A60E23">
      <w:pPr>
        <w:pStyle w:val="ListParagraph"/>
        <w:numPr>
          <w:ilvl w:val="0"/>
          <w:numId w:val="13"/>
        </w:numPr>
      </w:pPr>
      <w:r>
        <w:t>Demonstrated ability to work independently with students in an effective manner.</w:t>
      </w:r>
    </w:p>
    <w:p w:rsidR="00A60E23" w:rsidRDefault="00000929" w:rsidP="00A60E23">
      <w:pPr>
        <w:pStyle w:val="ListParagraph"/>
        <w:numPr>
          <w:ilvl w:val="0"/>
          <w:numId w:val="13"/>
        </w:numPr>
      </w:pPr>
      <w:r>
        <w:t>Possesses temperament and skills necessary to work effectively with students who have severe emotional and/or physical needs.</w:t>
      </w:r>
    </w:p>
    <w:p w:rsidR="00A60E23" w:rsidRDefault="00000929" w:rsidP="00A60E23">
      <w:pPr>
        <w:pStyle w:val="ListParagraph"/>
        <w:numPr>
          <w:ilvl w:val="0"/>
          <w:numId w:val="13"/>
        </w:numPr>
      </w:pPr>
      <w:r>
        <w:t>Able to implement behavioral intervention plans with appropriate training.</w:t>
      </w:r>
    </w:p>
    <w:p w:rsidR="00000929" w:rsidRDefault="00000929" w:rsidP="00000929">
      <w:pPr>
        <w:pStyle w:val="ListParagraph"/>
        <w:numPr>
          <w:ilvl w:val="0"/>
          <w:numId w:val="13"/>
        </w:numPr>
      </w:pPr>
      <w:r>
        <w:t>Must demonstrate individual initiative in the conduct of assigned duties.</w:t>
      </w:r>
    </w:p>
    <w:p w:rsidR="000D0D70" w:rsidRPr="005A566B" w:rsidRDefault="000D0D70" w:rsidP="000D0D70">
      <w:pPr>
        <w:rPr>
          <w:rFonts w:ascii="Times New Roman" w:hAnsi="Times New Roman"/>
          <w:b/>
          <w:i/>
        </w:rPr>
      </w:pPr>
      <w:r w:rsidRPr="005A566B">
        <w:rPr>
          <w:rFonts w:ascii="Times New Roman" w:hAnsi="Times New Roman"/>
          <w:b/>
          <w:i/>
        </w:rPr>
        <w:t>PHYSICAL DEMANDS:</w:t>
      </w:r>
    </w:p>
    <w:p w:rsidR="000D0D70" w:rsidRDefault="000D0D70" w:rsidP="000D0D70">
      <w:r>
        <w:t>The physical demands described here are representative of those that must be met by an employee to successfully perform the essential functions of this job.</w:t>
      </w:r>
    </w:p>
    <w:p w:rsidR="005A566B" w:rsidRPr="005A566B" w:rsidRDefault="000D0D70" w:rsidP="000D0D70">
      <w:pPr>
        <w:pStyle w:val="ListParagraph"/>
        <w:numPr>
          <w:ilvl w:val="0"/>
          <w:numId w:val="15"/>
        </w:numPr>
        <w:rPr>
          <w:rFonts w:ascii="Times New Roman" w:hAnsi="Times New Roman"/>
          <w:b/>
          <w:i/>
        </w:rPr>
      </w:pPr>
      <w:r>
        <w:t>Frequently required to stand, walk, sit,</w:t>
      </w:r>
      <w:r w:rsidR="005A566B">
        <w:t xml:space="preserve"> and reach with hands and arms.</w:t>
      </w:r>
    </w:p>
    <w:p w:rsidR="005A566B" w:rsidRPr="005A566B" w:rsidRDefault="000D0D70" w:rsidP="000D0D70">
      <w:pPr>
        <w:pStyle w:val="ListParagraph"/>
        <w:numPr>
          <w:ilvl w:val="0"/>
          <w:numId w:val="15"/>
        </w:numPr>
        <w:rPr>
          <w:rFonts w:ascii="Times New Roman" w:hAnsi="Times New Roman"/>
          <w:b/>
          <w:i/>
        </w:rPr>
      </w:pPr>
      <w:r>
        <w:t xml:space="preserve">Occasionally required to </w:t>
      </w:r>
      <w:r w:rsidR="005A566B">
        <w:t>stoop, kneel, crouch, or crawl.</w:t>
      </w:r>
    </w:p>
    <w:p w:rsidR="005A566B" w:rsidRPr="005A566B" w:rsidRDefault="000D0D70" w:rsidP="000D0D70">
      <w:pPr>
        <w:pStyle w:val="ListParagraph"/>
        <w:numPr>
          <w:ilvl w:val="0"/>
          <w:numId w:val="15"/>
        </w:numPr>
        <w:rPr>
          <w:rFonts w:ascii="Times New Roman" w:hAnsi="Times New Roman"/>
          <w:b/>
          <w:i/>
        </w:rPr>
      </w:pPr>
      <w:r>
        <w:t>Must be able to exert up to 50-75 pounds of force frequently to lift, carry, push, pull, or otherwise move objects. This type of work involves sitting most of the time, but may involve running, walking, or</w:t>
      </w:r>
      <w:r w:rsidR="005A566B">
        <w:t xml:space="preserve"> standing for some of the time.</w:t>
      </w:r>
    </w:p>
    <w:p w:rsidR="005A566B" w:rsidRPr="005A566B" w:rsidRDefault="000D0D70" w:rsidP="000D0D70">
      <w:pPr>
        <w:pStyle w:val="ListParagraph"/>
        <w:numPr>
          <w:ilvl w:val="0"/>
          <w:numId w:val="15"/>
        </w:numPr>
        <w:rPr>
          <w:rFonts w:ascii="Times New Roman" w:hAnsi="Times New Roman"/>
          <w:b/>
          <w:i/>
        </w:rPr>
      </w:pPr>
      <w:r>
        <w:t>Perceiving the nature of sound, near and far visual acuity, depth perception, providing oral information, the manual dexterity to operate equipment, and work with</w:t>
      </w:r>
      <w:r w:rsidR="005A566B">
        <w:t xml:space="preserve"> various materials and objects.</w:t>
      </w:r>
    </w:p>
    <w:p w:rsidR="005A566B" w:rsidRPr="005A566B" w:rsidRDefault="000D0D70" w:rsidP="000D0D70">
      <w:pPr>
        <w:pStyle w:val="ListParagraph"/>
        <w:numPr>
          <w:ilvl w:val="0"/>
          <w:numId w:val="15"/>
        </w:numPr>
        <w:rPr>
          <w:rFonts w:ascii="Times New Roman" w:hAnsi="Times New Roman"/>
          <w:b/>
          <w:i/>
        </w:rPr>
      </w:pPr>
      <w:r>
        <w:t>Specific vision abilities required by this job include close vision, distance vision, color vision, peripheral vision, depth perception, and the ability to adjust fo</w:t>
      </w:r>
      <w:r w:rsidR="005A566B">
        <w:t>cus.</w:t>
      </w:r>
    </w:p>
    <w:p w:rsidR="000D0D70" w:rsidRDefault="000D0D70" w:rsidP="005A566B">
      <w:r>
        <w:t>Reasonable accommodation may be made to enable a person with a disability to perform the essential functions of the job.</w:t>
      </w:r>
    </w:p>
    <w:p w:rsidR="005A566B" w:rsidRDefault="005A566B" w:rsidP="005A566B">
      <w:pPr>
        <w:rPr>
          <w:rFonts w:ascii="Times New Roman" w:hAnsi="Times New Roman"/>
          <w:b/>
          <w:i/>
        </w:rPr>
      </w:pPr>
    </w:p>
    <w:p w:rsidR="00A60E23" w:rsidRDefault="00A60E23" w:rsidP="00A60E23">
      <w:bookmarkStart w:id="0" w:name="_GoBack"/>
      <w:bookmarkEnd w:id="0"/>
    </w:p>
    <w:p w:rsidR="009570C9" w:rsidRPr="005A4530" w:rsidRDefault="009570C9" w:rsidP="00616277">
      <w:pPr>
        <w:jc w:val="right"/>
      </w:pPr>
      <w:r>
        <w:t>Approved by: Board of Trustees, June 2021</w:t>
      </w:r>
    </w:p>
    <w:sectPr w:rsidR="009570C9" w:rsidRPr="005A4530" w:rsidSect="0078333E">
      <w:footerReference w:type="default" r:id="rId7"/>
      <w:head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782" w:rsidRDefault="002C4782">
      <w:r>
        <w:separator/>
      </w:r>
    </w:p>
  </w:endnote>
  <w:endnote w:type="continuationSeparator" w:id="0">
    <w:p w:rsidR="002C4782" w:rsidRDefault="002C4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B52411-DFB9-44D1-8566-C322263876F5}"/>
    <w:embedBold r:id="rId2" w:fontKey="{051A4663-4A3A-4308-B20E-8634B7DD8884}"/>
    <w:embedBoldItalic r:id="rId3" w:fontKey="{64516A5D-FC14-4C46-B386-23445C7FCE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2011E65-7F99-4EA2-8CCE-6DF41D3907DB}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Bold r:id="rId5" w:fontKey="{E5CB9D60-B6BD-443A-82C2-EC980AC2D769}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  <w:embedRegular r:id="rId6" w:fontKey="{DA57E364-20AF-49EA-ADBD-8D0F8D4359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83350AB-A9B2-4D5A-A911-E1BEF0C6F11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552" w:rsidRPr="004F388A" w:rsidRDefault="00B42552">
    <w:pPr>
      <w:pStyle w:val="Footer"/>
      <w:rPr>
        <w:rFonts w:ascii="Franklin Gothic Book" w:hAnsi="Franklin Gothic Book"/>
        <w:b/>
      </w:rPr>
    </w:pPr>
    <w:r w:rsidRPr="004F388A">
      <w:rPr>
        <w:rFonts w:ascii="Franklin Gothic Book" w:hAnsi="Franklin Gothic Book"/>
        <w:b/>
      </w:rPr>
      <w:t>Flournoy Union Elementary School District</w:t>
    </w:r>
    <w:r w:rsidRPr="004F388A">
      <w:rPr>
        <w:rFonts w:ascii="Franklin Gothic Book" w:hAnsi="Franklin Gothic Book"/>
        <w:b/>
      </w:rPr>
      <w:ptab w:relativeTo="margin" w:alignment="center" w:leader="none"/>
    </w:r>
    <w:r w:rsidRPr="004F388A">
      <w:rPr>
        <w:rFonts w:ascii="Franklin Gothic Book" w:hAnsi="Franklin Gothic Book"/>
        <w:b/>
      </w:rPr>
      <w:ptab w:relativeTo="margin" w:alignment="right" w:leader="none"/>
    </w:r>
    <w:r w:rsidR="001F2F11" w:rsidRPr="004F388A">
      <w:rPr>
        <w:rFonts w:ascii="Franklin Gothic Book" w:hAnsi="Franklin Gothic Book"/>
        <w:b/>
      </w:rPr>
      <w:fldChar w:fldCharType="begin"/>
    </w:r>
    <w:r w:rsidRPr="004F388A">
      <w:rPr>
        <w:rFonts w:ascii="Franklin Gothic Book" w:hAnsi="Franklin Gothic Book"/>
        <w:b/>
      </w:rPr>
      <w:instrText xml:space="preserve"> PAGE   \* MERGEFORMAT </w:instrText>
    </w:r>
    <w:r w:rsidR="001F2F11" w:rsidRPr="004F388A">
      <w:rPr>
        <w:rFonts w:ascii="Franklin Gothic Book" w:hAnsi="Franklin Gothic Book"/>
        <w:b/>
      </w:rPr>
      <w:fldChar w:fldCharType="separate"/>
    </w:r>
    <w:r w:rsidR="00D45EDC">
      <w:rPr>
        <w:rFonts w:ascii="Franklin Gothic Book" w:hAnsi="Franklin Gothic Book"/>
        <w:b/>
        <w:noProof/>
      </w:rPr>
      <w:t>2</w:t>
    </w:r>
    <w:r w:rsidR="001F2F11" w:rsidRPr="004F388A">
      <w:rPr>
        <w:rFonts w:ascii="Franklin Gothic Book" w:hAnsi="Franklin Gothic Book"/>
        <w:b/>
      </w:rPr>
      <w:fldChar w:fldCharType="end"/>
    </w:r>
  </w:p>
  <w:p w:rsidR="00DA6B7D" w:rsidRDefault="00DA6B7D"/>
  <w:p w:rsidR="00DA6B7D" w:rsidRDefault="00DA6B7D"/>
  <w:p w:rsidR="00DA6B7D" w:rsidRDefault="00DA6B7D"/>
  <w:p w:rsidR="00DA6B7D" w:rsidRDefault="00DA6B7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782" w:rsidRDefault="002C4782">
      <w:r>
        <w:separator/>
      </w:r>
    </w:p>
  </w:footnote>
  <w:footnote w:type="continuationSeparator" w:id="0">
    <w:p w:rsidR="002C4782" w:rsidRDefault="002C47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170" w:type="dxa"/>
      <w:tblInd w:w="-7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6"/>
      <w:gridCol w:w="3643"/>
      <w:gridCol w:w="3521"/>
    </w:tblGrid>
    <w:tr w:rsidR="00B42552" w:rsidTr="00BB052E">
      <w:tc>
        <w:tcPr>
          <w:tcW w:w="2970" w:type="dxa"/>
          <w:vAlign w:val="bottom"/>
        </w:tcPr>
        <w:p w:rsidR="00B42552" w:rsidRDefault="00B42552" w:rsidP="00BB052E">
          <w:pPr>
            <w:pStyle w:val="Header"/>
          </w:pPr>
          <w:r>
            <w:rPr>
              <w:noProof/>
            </w:rPr>
            <w:drawing>
              <wp:inline distT="0" distB="0" distL="0" distR="0">
                <wp:extent cx="1751400" cy="905474"/>
                <wp:effectExtent l="19050" t="0" r="1200" b="0"/>
                <wp:docPr id="1" name="Picture 1" descr="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1400" cy="9054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66" w:type="dxa"/>
          <w:vAlign w:val="bottom"/>
        </w:tcPr>
        <w:p w:rsidR="00B42552" w:rsidRDefault="00B42552" w:rsidP="00BB052E">
          <w:pPr>
            <w:pStyle w:val="Header"/>
            <w:rPr>
              <w:rFonts w:ascii="Franklin Gothic Medium Cond" w:hAnsi="Franklin Gothic Medium Cond"/>
              <w:sz w:val="28"/>
            </w:rPr>
          </w:pPr>
          <w:r>
            <w:rPr>
              <w:rFonts w:ascii="Franklin Gothic Medium Cond" w:hAnsi="Franklin Gothic Medium Cond"/>
              <w:sz w:val="28"/>
            </w:rPr>
            <w:t>Flournoy Union</w:t>
          </w:r>
        </w:p>
        <w:p w:rsidR="00B42552" w:rsidRDefault="00B42552" w:rsidP="00BB052E">
          <w:pPr>
            <w:pStyle w:val="Header"/>
            <w:rPr>
              <w:rFonts w:ascii="Franklin Gothic Medium Cond" w:hAnsi="Franklin Gothic Medium Cond"/>
              <w:sz w:val="28"/>
            </w:rPr>
          </w:pPr>
          <w:r>
            <w:rPr>
              <w:rFonts w:ascii="Franklin Gothic Medium Cond" w:hAnsi="Franklin Gothic Medium Cond"/>
              <w:sz w:val="28"/>
            </w:rPr>
            <w:t>Elementary School District</w:t>
          </w:r>
        </w:p>
        <w:p w:rsidR="00B42552" w:rsidRDefault="00C1470E" w:rsidP="00BB052E">
          <w:pPr>
            <w:pStyle w:val="Header"/>
          </w:pPr>
          <w:r>
            <w:rPr>
              <w:rFonts w:ascii="Franklin Gothic Medium Cond" w:hAnsi="Franklin Gothic Medium Cond"/>
              <w:sz w:val="22"/>
            </w:rPr>
            <w:t>Rachel Davis</w:t>
          </w:r>
          <w:r w:rsidR="00B42552">
            <w:rPr>
              <w:rFonts w:ascii="Franklin Gothic Medium Cond" w:hAnsi="Franklin Gothic Medium Cond"/>
              <w:sz w:val="22"/>
            </w:rPr>
            <w:t>, Superintendent</w:t>
          </w:r>
        </w:p>
      </w:tc>
      <w:tc>
        <w:tcPr>
          <w:tcW w:w="3534" w:type="dxa"/>
          <w:vAlign w:val="bottom"/>
        </w:tcPr>
        <w:p w:rsidR="00B42552" w:rsidRDefault="00B42552" w:rsidP="00BB052E">
          <w:pPr>
            <w:pStyle w:val="Header"/>
            <w:jc w:val="right"/>
            <w:rPr>
              <w:rFonts w:ascii="Franklin Gothic Medium Cond" w:hAnsi="Franklin Gothic Medium Cond"/>
            </w:rPr>
          </w:pPr>
          <w:r>
            <w:rPr>
              <w:rFonts w:ascii="Franklin Gothic Medium Cond" w:hAnsi="Franklin Gothic Medium Cond"/>
            </w:rPr>
            <w:t>PO Box 2260; 15850 Paskenta Rd.</w:t>
          </w:r>
        </w:p>
        <w:p w:rsidR="00B42552" w:rsidRDefault="00B42552" w:rsidP="00BB052E">
          <w:pPr>
            <w:pStyle w:val="Header"/>
            <w:jc w:val="right"/>
            <w:rPr>
              <w:rFonts w:ascii="Franklin Gothic Medium Cond" w:hAnsi="Franklin Gothic Medium Cond"/>
            </w:rPr>
          </w:pPr>
          <w:r>
            <w:rPr>
              <w:rFonts w:ascii="Franklin Gothic Medium Cond" w:hAnsi="Franklin Gothic Medium Cond"/>
            </w:rPr>
            <w:t>Flournoy, CA  96029</w:t>
          </w:r>
        </w:p>
        <w:p w:rsidR="00B42552" w:rsidRDefault="00B42552" w:rsidP="00BB052E">
          <w:pPr>
            <w:pStyle w:val="Header"/>
            <w:jc w:val="right"/>
            <w:rPr>
              <w:rFonts w:ascii="Franklin Gothic Medium Cond" w:hAnsi="Franklin Gothic Medium Cond"/>
            </w:rPr>
          </w:pPr>
          <w:r>
            <w:rPr>
              <w:rFonts w:ascii="Franklin Gothic Medium Cond" w:hAnsi="Franklin Gothic Medium Cond"/>
            </w:rPr>
            <w:t>www.flournoyschool.org</w:t>
          </w:r>
        </w:p>
        <w:p w:rsidR="00B42552" w:rsidRDefault="00B42552" w:rsidP="00BB052E">
          <w:pPr>
            <w:pStyle w:val="Header"/>
            <w:jc w:val="right"/>
            <w:rPr>
              <w:rFonts w:ascii="Franklin Gothic Medium Cond" w:hAnsi="Franklin Gothic Medium Cond"/>
              <w:sz w:val="52"/>
            </w:rPr>
          </w:pPr>
          <w:r>
            <w:rPr>
              <w:rFonts w:ascii="Franklin Gothic Medium Cond" w:hAnsi="Franklin Gothic Medium Cond"/>
            </w:rPr>
            <w:t xml:space="preserve"> 530-833-5331; 530-833-5332 fax</w:t>
          </w:r>
        </w:p>
      </w:tc>
    </w:tr>
  </w:tbl>
  <w:p w:rsidR="00B42552" w:rsidRDefault="00B42552" w:rsidP="004F388A">
    <w:pPr>
      <w:pStyle w:val="Header"/>
      <w:pBdr>
        <w:bottom w:val="single" w:sz="4" w:space="1" w:color="000000" w:themeColor="text1"/>
      </w:pBdr>
      <w:tabs>
        <w:tab w:val="clear" w:pos="8640"/>
        <w:tab w:val="right" w:pos="8460"/>
      </w:tabs>
      <w:ind w:left="-720" w:right="-720"/>
    </w:pPr>
  </w:p>
  <w:p w:rsidR="00B42552" w:rsidRDefault="00B42552" w:rsidP="004F388A">
    <w:pPr>
      <w:pStyle w:val="Header"/>
      <w:tabs>
        <w:tab w:val="clear" w:pos="8640"/>
        <w:tab w:val="right" w:pos="8460"/>
      </w:tabs>
      <w:ind w:left="-720" w:right="-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818B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3816634"/>
    <w:multiLevelType w:val="hybridMultilevel"/>
    <w:tmpl w:val="4B22D7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252784"/>
    <w:multiLevelType w:val="hybridMultilevel"/>
    <w:tmpl w:val="8AF2D1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22619D"/>
    <w:multiLevelType w:val="hybridMultilevel"/>
    <w:tmpl w:val="1F56A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0C651E"/>
    <w:multiLevelType w:val="hybridMultilevel"/>
    <w:tmpl w:val="1B981F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5703EF8"/>
    <w:multiLevelType w:val="hybridMultilevel"/>
    <w:tmpl w:val="D9308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997209"/>
    <w:multiLevelType w:val="hybridMultilevel"/>
    <w:tmpl w:val="23EA5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C75795"/>
    <w:multiLevelType w:val="hybridMultilevel"/>
    <w:tmpl w:val="7C069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66136B"/>
    <w:multiLevelType w:val="hybridMultilevel"/>
    <w:tmpl w:val="49B40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B61B97"/>
    <w:multiLevelType w:val="hybridMultilevel"/>
    <w:tmpl w:val="E496E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37621E"/>
    <w:multiLevelType w:val="hybridMultilevel"/>
    <w:tmpl w:val="E4B0B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387F4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74C45A9E"/>
    <w:multiLevelType w:val="multilevel"/>
    <w:tmpl w:val="566A7C1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0"/>
  </w:num>
  <w:num w:numId="5">
    <w:abstractNumId w:val="0"/>
    <w:lvlOverride w:ilvl="0">
      <w:lvl w:ilvl="0">
        <w:start w:val="1"/>
        <w:numFmt w:val="decimal"/>
        <w:lvlText w:val="%1)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</w:lvl>
    </w:lvlOverride>
  </w:num>
  <w:num w:numId="6">
    <w:abstractNumId w:val="0"/>
    <w:lvlOverride w:ilvl="0">
      <w:lvl w:ilvl="0">
        <w:start w:val="1"/>
        <w:numFmt w:val="decimal"/>
        <w:lvlText w:val="%1)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</w:lvl>
    </w:lvlOverride>
  </w:num>
  <w:num w:numId="7">
    <w:abstractNumId w:val="11"/>
    <w:lvlOverride w:ilvl="0">
      <w:lvl w:ilvl="0">
        <w:start w:val="1"/>
        <w:numFmt w:val="decimal"/>
        <w:lvlText w:val="%1)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</w:lvl>
    </w:lvlOverride>
  </w:num>
  <w:num w:numId="8">
    <w:abstractNumId w:val="12"/>
  </w:num>
  <w:num w:numId="9">
    <w:abstractNumId w:val="1"/>
  </w:num>
  <w:num w:numId="10">
    <w:abstractNumId w:val="9"/>
  </w:num>
  <w:num w:numId="11">
    <w:abstractNumId w:val="4"/>
  </w:num>
  <w:num w:numId="12">
    <w:abstractNumId w:val="8"/>
  </w:num>
  <w:num w:numId="13">
    <w:abstractNumId w:val="5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10C"/>
    <w:rsid w:val="00000929"/>
    <w:rsid w:val="00044C43"/>
    <w:rsid w:val="00050897"/>
    <w:rsid w:val="0005581E"/>
    <w:rsid w:val="00074633"/>
    <w:rsid w:val="000940A7"/>
    <w:rsid w:val="000D0D70"/>
    <w:rsid w:val="000F1480"/>
    <w:rsid w:val="001B5081"/>
    <w:rsid w:val="001D310C"/>
    <w:rsid w:val="001E7F3E"/>
    <w:rsid w:val="001F2F11"/>
    <w:rsid w:val="001F7B08"/>
    <w:rsid w:val="002013CB"/>
    <w:rsid w:val="0020704E"/>
    <w:rsid w:val="0022675F"/>
    <w:rsid w:val="00240858"/>
    <w:rsid w:val="0024385D"/>
    <w:rsid w:val="002747D6"/>
    <w:rsid w:val="00291A2C"/>
    <w:rsid w:val="002A2E36"/>
    <w:rsid w:val="002C4782"/>
    <w:rsid w:val="002E62A5"/>
    <w:rsid w:val="0030448A"/>
    <w:rsid w:val="003371AB"/>
    <w:rsid w:val="00342F02"/>
    <w:rsid w:val="003646C6"/>
    <w:rsid w:val="00380EE6"/>
    <w:rsid w:val="00386DE6"/>
    <w:rsid w:val="003960CB"/>
    <w:rsid w:val="00397C7D"/>
    <w:rsid w:val="003B3F81"/>
    <w:rsid w:val="003B7D19"/>
    <w:rsid w:val="003D34F5"/>
    <w:rsid w:val="003E7049"/>
    <w:rsid w:val="003F41B3"/>
    <w:rsid w:val="00444627"/>
    <w:rsid w:val="00472233"/>
    <w:rsid w:val="0048011D"/>
    <w:rsid w:val="004B0BD8"/>
    <w:rsid w:val="004E204B"/>
    <w:rsid w:val="004E3002"/>
    <w:rsid w:val="004F388A"/>
    <w:rsid w:val="00523B9D"/>
    <w:rsid w:val="00523F58"/>
    <w:rsid w:val="00571762"/>
    <w:rsid w:val="00575226"/>
    <w:rsid w:val="00594C62"/>
    <w:rsid w:val="005956FB"/>
    <w:rsid w:val="005A4530"/>
    <w:rsid w:val="005A566B"/>
    <w:rsid w:val="005D53FA"/>
    <w:rsid w:val="005E2F21"/>
    <w:rsid w:val="005F20C5"/>
    <w:rsid w:val="00616277"/>
    <w:rsid w:val="00656DDB"/>
    <w:rsid w:val="0067743A"/>
    <w:rsid w:val="006B6C43"/>
    <w:rsid w:val="006F2125"/>
    <w:rsid w:val="00705A9D"/>
    <w:rsid w:val="00730186"/>
    <w:rsid w:val="00752F7E"/>
    <w:rsid w:val="007801FE"/>
    <w:rsid w:val="00780C3F"/>
    <w:rsid w:val="0078333E"/>
    <w:rsid w:val="007A4D45"/>
    <w:rsid w:val="007C3CCA"/>
    <w:rsid w:val="008049FB"/>
    <w:rsid w:val="008118D0"/>
    <w:rsid w:val="0087443E"/>
    <w:rsid w:val="008779FD"/>
    <w:rsid w:val="009003A5"/>
    <w:rsid w:val="00905969"/>
    <w:rsid w:val="00924102"/>
    <w:rsid w:val="009277F4"/>
    <w:rsid w:val="00932D22"/>
    <w:rsid w:val="009570C9"/>
    <w:rsid w:val="00971598"/>
    <w:rsid w:val="00984E2B"/>
    <w:rsid w:val="009B7611"/>
    <w:rsid w:val="00A1579D"/>
    <w:rsid w:val="00A60E23"/>
    <w:rsid w:val="00A868FE"/>
    <w:rsid w:val="00AB02E4"/>
    <w:rsid w:val="00AD1458"/>
    <w:rsid w:val="00AF4557"/>
    <w:rsid w:val="00B017E9"/>
    <w:rsid w:val="00B03A8F"/>
    <w:rsid w:val="00B051E8"/>
    <w:rsid w:val="00B07A17"/>
    <w:rsid w:val="00B12316"/>
    <w:rsid w:val="00B42552"/>
    <w:rsid w:val="00B7404A"/>
    <w:rsid w:val="00BB052E"/>
    <w:rsid w:val="00BB0A92"/>
    <w:rsid w:val="00BD4F23"/>
    <w:rsid w:val="00C1470E"/>
    <w:rsid w:val="00C47309"/>
    <w:rsid w:val="00C94B3B"/>
    <w:rsid w:val="00CA401F"/>
    <w:rsid w:val="00CE5CD1"/>
    <w:rsid w:val="00D07F59"/>
    <w:rsid w:val="00D33BFD"/>
    <w:rsid w:val="00D45EDC"/>
    <w:rsid w:val="00D57C1E"/>
    <w:rsid w:val="00D873C7"/>
    <w:rsid w:val="00DA2AE7"/>
    <w:rsid w:val="00DA6B7D"/>
    <w:rsid w:val="00DD1B78"/>
    <w:rsid w:val="00DD461C"/>
    <w:rsid w:val="00DF580D"/>
    <w:rsid w:val="00DF7E4A"/>
    <w:rsid w:val="00E457BA"/>
    <w:rsid w:val="00E66595"/>
    <w:rsid w:val="00E773C0"/>
    <w:rsid w:val="00E846CA"/>
    <w:rsid w:val="00E97682"/>
    <w:rsid w:val="00ED1F8D"/>
    <w:rsid w:val="00ED69C0"/>
    <w:rsid w:val="00EE510B"/>
    <w:rsid w:val="00EE5F47"/>
    <w:rsid w:val="00EF7C01"/>
    <w:rsid w:val="00F209F5"/>
    <w:rsid w:val="00F4777B"/>
    <w:rsid w:val="00F654BF"/>
    <w:rsid w:val="00F94381"/>
    <w:rsid w:val="00FE3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D62261"/>
  <w15:docId w15:val="{096A3D46-456C-4727-9540-59CFB2F05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D45"/>
    <w:rPr>
      <w:rFonts w:asciiTheme="minorHAnsi" w:hAnsiTheme="minorHAns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0F148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F1480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unhideWhenUsed/>
    <w:rsid w:val="00DD461C"/>
    <w:rPr>
      <w:color w:val="0000FF"/>
      <w:u w:val="single"/>
    </w:rPr>
  </w:style>
  <w:style w:type="table" w:styleId="TableGrid">
    <w:name w:val="Table Grid"/>
    <w:basedOn w:val="TableNormal"/>
    <w:uiPriority w:val="59"/>
    <w:rsid w:val="006B6C4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6C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C4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A4D45"/>
    <w:rPr>
      <w:rFonts w:asciiTheme="minorHAnsi" w:hAnsiTheme="minorHAnsi"/>
      <w:sz w:val="24"/>
      <w:szCs w:val="24"/>
    </w:rPr>
  </w:style>
  <w:style w:type="table" w:customStyle="1" w:styleId="Calendar1">
    <w:name w:val="Calendar 1"/>
    <w:basedOn w:val="TableNormal"/>
    <w:uiPriority w:val="99"/>
    <w:qFormat/>
    <w:rsid w:val="00D07F59"/>
    <w:rPr>
      <w:rFonts w:asciiTheme="minorHAnsi" w:eastAsiaTheme="minorEastAsia" w:hAnsiTheme="minorHAnsi" w:cstheme="minorBidi"/>
      <w:sz w:val="22"/>
      <w:szCs w:val="22"/>
      <w:lang w:bidi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ListParagraph">
    <w:name w:val="List Paragraph"/>
    <w:basedOn w:val="Normal"/>
    <w:uiPriority w:val="34"/>
    <w:qFormat/>
    <w:rsid w:val="003371AB"/>
    <w:pPr>
      <w:spacing w:after="200" w:line="276" w:lineRule="auto"/>
      <w:ind w:left="720"/>
      <w:contextualSpacing/>
    </w:pPr>
    <w:rPr>
      <w:rFonts w:eastAsiaTheme="minorHAnsi" w:cstheme="minorBidi"/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7C3CC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character" w:customStyle="1" w:styleId="apple-converted-space">
    <w:name w:val="apple-converted-space"/>
    <w:basedOn w:val="DefaultParagraphFont"/>
    <w:rsid w:val="00752F7E"/>
  </w:style>
  <w:style w:type="paragraph" w:styleId="NormalWeb">
    <w:name w:val="Normal (Web)"/>
    <w:basedOn w:val="Normal"/>
    <w:uiPriority w:val="99"/>
    <w:semiHidden/>
    <w:unhideWhenUsed/>
    <w:rsid w:val="0048011D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PAParaText">
    <w:name w:val="PA_ParaText"/>
    <w:basedOn w:val="Normal"/>
    <w:rsid w:val="0078333E"/>
    <w:pPr>
      <w:spacing w:after="120"/>
      <w:jc w:val="both"/>
    </w:pPr>
    <w:rPr>
      <w:rFonts w:ascii="Arial" w:eastAsia="SimSun" w:hAnsi="Arial"/>
      <w:sz w:val="20"/>
      <w:szCs w:val="20"/>
      <w:lang w:eastAsia="zh-CN"/>
    </w:rPr>
  </w:style>
  <w:style w:type="paragraph" w:customStyle="1" w:styleId="PACellText">
    <w:name w:val="PA_CellText"/>
    <w:basedOn w:val="PAParaText"/>
    <w:rsid w:val="0078333E"/>
    <w:pPr>
      <w:spacing w:after="0"/>
      <w:jc w:val="left"/>
    </w:pPr>
  </w:style>
  <w:style w:type="paragraph" w:customStyle="1" w:styleId="Letterhead">
    <w:name w:val="Letterhead"/>
    <w:basedOn w:val="Normal"/>
    <w:next w:val="PAParaText"/>
    <w:rsid w:val="0078333E"/>
    <w:pPr>
      <w:spacing w:after="120"/>
      <w:jc w:val="both"/>
    </w:pPr>
    <w:rPr>
      <w:rFonts w:ascii="Arial" w:eastAsia="SimSun" w:hAnsi="Arial"/>
      <w:sz w:val="20"/>
      <w:lang w:eastAsia="zh-CN"/>
    </w:rPr>
  </w:style>
  <w:style w:type="character" w:styleId="EndnoteReference">
    <w:name w:val="endnote reference"/>
    <w:basedOn w:val="DefaultParagraphFont"/>
    <w:uiPriority w:val="99"/>
    <w:semiHidden/>
    <w:unhideWhenUsed/>
    <w:rsid w:val="0078333E"/>
    <w:rPr>
      <w:vertAlign w:val="superscript"/>
    </w:rPr>
  </w:style>
  <w:style w:type="character" w:customStyle="1" w:styleId="PPCRefGASBgasbs34">
    <w:name w:val="PPCRef_GASB_gasbs_34"/>
    <w:basedOn w:val="DefaultParagraphFont"/>
    <w:rsid w:val="0078333E"/>
    <w:rPr>
      <w:color w:val="0000FF"/>
      <w:u w:val="single"/>
    </w:rPr>
  </w:style>
  <w:style w:type="character" w:customStyle="1" w:styleId="PPCRefGASBgasbs84">
    <w:name w:val="PPCRef_GASB_gasbs_84"/>
    <w:basedOn w:val="DefaultParagraphFont"/>
    <w:rsid w:val="0078333E"/>
    <w:rPr>
      <w:color w:val="0000FF"/>
      <w:u w:val="single"/>
    </w:rPr>
  </w:style>
  <w:style w:type="character" w:customStyle="1" w:styleId="PPCRefGASBgasbs37">
    <w:name w:val="PPCRef_GASB_gasbs_37"/>
    <w:basedOn w:val="DefaultParagraphFont"/>
    <w:rsid w:val="007833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4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jensen\My%20Documents\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Template</Template>
  <TotalTime>6846</TotalTime>
  <Pages>1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4276</CharactersWithSpaces>
  <SharedDoc>false</SharedDoc>
  <HLinks>
    <vt:vector size="6" baseType="variant">
      <vt:variant>
        <vt:i4>4128776</vt:i4>
      </vt:variant>
      <vt:variant>
        <vt:i4>0</vt:i4>
      </vt:variant>
      <vt:variant>
        <vt:i4>0</vt:i4>
      </vt:variant>
      <vt:variant>
        <vt:i4>5</vt:i4>
      </vt:variant>
      <vt:variant>
        <vt:lpwstr>mailto:kburkhar@tehamaed.org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Tammi Jensen</dc:creator>
  <cp:lastModifiedBy>M Flournoy</cp:lastModifiedBy>
  <cp:revision>11</cp:revision>
  <cp:lastPrinted>2023-05-18T20:13:00Z</cp:lastPrinted>
  <dcterms:created xsi:type="dcterms:W3CDTF">2021-05-17T18:43:00Z</dcterms:created>
  <dcterms:modified xsi:type="dcterms:W3CDTF">2023-05-18T20:13:00Z</dcterms:modified>
</cp:coreProperties>
</file>